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27" w:rsidRPr="0050476A" w:rsidRDefault="003E7824">
      <w:pPr>
        <w:pStyle w:val="a7"/>
      </w:pPr>
      <w:r>
        <w:t>Сведения о членах</w:t>
      </w:r>
      <w:r w:rsidR="008505B0">
        <w:t xml:space="preserve"> </w:t>
      </w:r>
      <w:bookmarkStart w:id="0" w:name="viduik"/>
      <w:bookmarkEnd w:id="0"/>
      <w:r w:rsidR="00DD47AD">
        <w:t>постоянных</w:t>
      </w:r>
      <w:r w:rsidR="006A56A8" w:rsidRPr="00544E81">
        <w:t xml:space="preserve"> </w:t>
      </w:r>
      <w:r>
        <w:rPr>
          <w:bCs w:val="0"/>
          <w:color w:val="000000"/>
          <w:szCs w:val="24"/>
        </w:rPr>
        <w:t>участковых избирательных комиссий</w:t>
      </w:r>
      <w:r w:rsidR="0050476A" w:rsidRPr="0050476A">
        <w:rPr>
          <w:bCs w:val="0"/>
          <w:color w:val="000000"/>
          <w:szCs w:val="24"/>
        </w:rPr>
        <w:t xml:space="preserve"> </w:t>
      </w:r>
    </w:p>
    <w:p w:rsidR="00ED3137" w:rsidRPr="00DD47AD" w:rsidRDefault="0046392F" w:rsidP="0046392F">
      <w:pPr>
        <w:ind w:firstLine="0"/>
        <w:jc w:val="left"/>
        <w:rPr>
          <w:b/>
          <w:sz w:val="22"/>
          <w:szCs w:val="22"/>
        </w:rPr>
      </w:pPr>
      <w:r w:rsidRPr="0046392F">
        <w:rPr>
          <w:b/>
          <w:sz w:val="22"/>
          <w:szCs w:val="22"/>
        </w:rPr>
        <w:t xml:space="preserve">Всего УИК - </w:t>
      </w:r>
      <w:bookmarkStart w:id="1" w:name="uik"/>
      <w:bookmarkEnd w:id="1"/>
      <w:r w:rsidR="00DD47AD">
        <w:rPr>
          <w:b/>
          <w:sz w:val="22"/>
          <w:szCs w:val="22"/>
        </w:rPr>
        <w:t>10</w:t>
      </w:r>
    </w:p>
    <w:p w:rsidR="0046392F" w:rsidRPr="0046392F" w:rsidRDefault="0046392F" w:rsidP="0046392F">
      <w:pPr>
        <w:ind w:firstLine="0"/>
        <w:jc w:val="left"/>
        <w:rPr>
          <w:b/>
          <w:sz w:val="22"/>
          <w:szCs w:val="22"/>
        </w:rPr>
      </w:pPr>
      <w:r w:rsidRPr="0046392F">
        <w:rPr>
          <w:b/>
          <w:sz w:val="22"/>
          <w:szCs w:val="22"/>
        </w:rPr>
        <w:t xml:space="preserve">Всего лиц - </w:t>
      </w:r>
      <w:bookmarkStart w:id="2" w:name="clik"/>
      <w:bookmarkEnd w:id="2"/>
      <w:r w:rsidR="00DD47AD">
        <w:rPr>
          <w:b/>
          <w:sz w:val="22"/>
          <w:szCs w:val="22"/>
        </w:rPr>
        <w:t>64</w:t>
      </w:r>
    </w:p>
    <w:p w:rsidR="007E7127" w:rsidRPr="00DD47AD" w:rsidRDefault="003E7824">
      <w:pPr>
        <w:jc w:val="right"/>
        <w:rPr>
          <w:sz w:val="20"/>
        </w:rPr>
      </w:pPr>
      <w:r>
        <w:rPr>
          <w:sz w:val="20"/>
        </w:rPr>
        <w:t xml:space="preserve">по состоянию на </w:t>
      </w:r>
      <w:r w:rsidR="00DD47AD" w:rsidRPr="00DD47AD">
        <w:rPr>
          <w:sz w:val="20"/>
        </w:rPr>
        <w:t>04.09.2023 19:50:36</w:t>
      </w:r>
    </w:p>
    <w:tbl>
      <w:tblPr>
        <w:tblW w:w="0" w:type="auto"/>
        <w:tblLook w:val="0000"/>
      </w:tblPr>
      <w:tblGrid>
        <w:gridCol w:w="14142"/>
        <w:gridCol w:w="1780"/>
      </w:tblGrid>
      <w:tr w:rsidR="007E7127" w:rsidTr="00FE51BD">
        <w:tc>
          <w:tcPr>
            <w:tcW w:w="14142" w:type="dxa"/>
          </w:tcPr>
          <w:p w:rsidR="007E7127" w:rsidRPr="006112CB" w:rsidRDefault="00DD47AD" w:rsidP="009A5FE8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7E7127" w:rsidRDefault="00DD47AD" w:rsidP="003D08BE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3D08BE" w:rsidTr="00FE51BD">
        <w:tc>
          <w:tcPr>
            <w:tcW w:w="14142" w:type="dxa"/>
          </w:tcPr>
          <w:p w:rsidR="003D08BE" w:rsidRDefault="00DD47AD" w:rsidP="009A5FE8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№126</w:t>
            </w:r>
          </w:p>
        </w:tc>
        <w:tc>
          <w:tcPr>
            <w:tcW w:w="1780" w:type="dxa"/>
          </w:tcPr>
          <w:p w:rsidR="003D08BE" w:rsidRDefault="003D08BE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7E7127" w:rsidRDefault="007E712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442DF1" w:rsidTr="00847F30">
        <w:trPr>
          <w:trHeight w:val="976"/>
          <w:tblHeader/>
        </w:trPr>
        <w:tc>
          <w:tcPr>
            <w:tcW w:w="357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442DF1" w:rsidRPr="00847F30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 w:rsidR="00847F30"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 w:rsidR="00847F30"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442DF1" w:rsidRP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</w:t>
            </w:r>
            <w:r w:rsidR="00847F30">
              <w:rPr>
                <w:b/>
                <w:bCs/>
                <w:sz w:val="18"/>
              </w:rPr>
              <w:t>/ дополнительная информация</w:t>
            </w:r>
          </w:p>
        </w:tc>
        <w:tc>
          <w:tcPr>
            <w:tcW w:w="1403" w:type="dxa"/>
            <w:vAlign w:val="center"/>
          </w:tcPr>
          <w:p w:rsidR="00442DF1" w:rsidRDefault="00442DF1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442DF1" w:rsidRDefault="00442DF1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442DF1" w:rsidRDefault="00442DF1" w:rsidP="00274D3F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442DF1" w:rsidRDefault="00442DF1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442DF1" w:rsidRDefault="00442DF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442DF1" w:rsidRDefault="00442DF1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7E7127" w:rsidRDefault="007E7127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C071DF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C071DF" w:rsidRPr="00DD47AD" w:rsidRDefault="00C071DF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14/59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Потапов Дмитрий Леонидович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18.08.1970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1992, инженер-механик, ДВПИ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начальник ОМУ с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ущино Мильковского района, администрация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Щапова Лариса Евгеньевна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03.09.1959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среднее профессиональное, 1978, портной верхней мужской и детской одежды 4 разряда, ГСПТУ-5  среднее профессиональное, 1979, портной, ГПТУ-5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делопроизводитель ОМУ с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ущино, администрация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1/6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Елчян</w:t>
            </w:r>
            <w:proofErr w:type="spellEnd"/>
            <w:r w:rsidRPr="00DD47AD">
              <w:rPr>
                <w:sz w:val="20"/>
              </w:rPr>
              <w:t xml:space="preserve"> Лилия </w:t>
            </w:r>
            <w:proofErr w:type="spellStart"/>
            <w:r w:rsidRPr="00DD47AD">
              <w:rPr>
                <w:sz w:val="20"/>
              </w:rPr>
              <w:t>Мартуновна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09.11.1964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1983, продавец продовольственных товаров, ТУ №1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помощник начальника отделения, Военный комиссариат ФКУ "Военный комиссариат Камчатского края" Мильковского и </w:t>
            </w:r>
            <w:proofErr w:type="spellStart"/>
            <w:r w:rsidRPr="00DD47AD">
              <w:rPr>
                <w:sz w:val="20"/>
              </w:rPr>
              <w:t>Быстринского</w:t>
            </w:r>
            <w:proofErr w:type="spellEnd"/>
            <w:r w:rsidRPr="00DD47AD">
              <w:rPr>
                <w:sz w:val="20"/>
              </w:rPr>
              <w:t xml:space="preserve"> районов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собрание избирателей по месту работы - Военный комиссариат ФКУ "Военный комиссариат Камчатского края" Мильковского и </w:t>
            </w:r>
            <w:proofErr w:type="spellStart"/>
            <w:r w:rsidRPr="00DD47AD">
              <w:rPr>
                <w:sz w:val="20"/>
              </w:rPr>
              <w:t>Быстринского</w:t>
            </w:r>
            <w:proofErr w:type="spellEnd"/>
            <w:r w:rsidRPr="00DD47AD">
              <w:rPr>
                <w:sz w:val="20"/>
              </w:rPr>
              <w:t xml:space="preserve"> районов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№127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14/60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Цергибель</w:t>
            </w:r>
            <w:proofErr w:type="spellEnd"/>
            <w:r w:rsidRPr="00DD47AD">
              <w:rPr>
                <w:sz w:val="20"/>
              </w:rPr>
              <w:t xml:space="preserve"> Надежда Петровна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20.02.1957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1976, техник </w:t>
            </w:r>
            <w:proofErr w:type="gramStart"/>
            <w:r w:rsidRPr="00DD47AD">
              <w:rPr>
                <w:sz w:val="20"/>
              </w:rPr>
              <w:t>-э</w:t>
            </w:r>
            <w:proofErr w:type="gramEnd"/>
            <w:r w:rsidRPr="00DD47AD">
              <w:rPr>
                <w:sz w:val="20"/>
              </w:rPr>
              <w:t>ксплуатационник, КАТ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начальник, отделение почтовой связи с</w:t>
            </w:r>
            <w:proofErr w:type="gramStart"/>
            <w:r w:rsidRPr="00DD47AD">
              <w:rPr>
                <w:sz w:val="20"/>
              </w:rPr>
              <w:t>.Ш</w:t>
            </w:r>
            <w:proofErr w:type="gramEnd"/>
            <w:r w:rsidRPr="00DD47AD">
              <w:rPr>
                <w:sz w:val="20"/>
              </w:rPr>
              <w:t>аромы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Родионова Елена Леонидовна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03.10.1980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2006, юрист, МГИУ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сторож КСО, воинская часть 69262 авиационная комендатура "Пущино"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воинская часть 69262 авиационная комендатура "Пущино"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5 от 06.07.2023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Орехова Александра Евгеньевна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15.06.1976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2021, бакалавр, ХГИК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заведующая, МБУ Мильковский дом культуры и досуга с</w:t>
            </w:r>
            <w:proofErr w:type="gramStart"/>
            <w:r w:rsidRPr="00DD47AD">
              <w:rPr>
                <w:sz w:val="20"/>
              </w:rPr>
              <w:t>.Ш</w:t>
            </w:r>
            <w:proofErr w:type="gramEnd"/>
            <w:r w:rsidRPr="00DD47AD">
              <w:rPr>
                <w:sz w:val="20"/>
              </w:rPr>
              <w:t>аромы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МБУ Мильковский дом культуры и досуга с</w:t>
            </w:r>
            <w:proofErr w:type="gramStart"/>
            <w:r w:rsidRPr="00DD47AD">
              <w:rPr>
                <w:sz w:val="20"/>
              </w:rPr>
              <w:t>.Ш</w:t>
            </w:r>
            <w:proofErr w:type="gramEnd"/>
            <w:r w:rsidRPr="00DD47AD">
              <w:rPr>
                <w:sz w:val="20"/>
              </w:rPr>
              <w:t>аромы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14/60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Охота Мария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10.01.1986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2012, экономист-менеджер, КГТУ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младший инспектор 1 категории, исправительная колония №7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Камчатское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06.07.2023 (приостановлены полномочия с 07.07.2023)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Пивовар Татьяна Юрьевна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26.01.1963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, 1980, МСШ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лаборант, МБОУ </w:t>
            </w:r>
            <w:proofErr w:type="spellStart"/>
            <w:r w:rsidRPr="00DD47AD">
              <w:rPr>
                <w:sz w:val="20"/>
              </w:rPr>
              <w:t>Шаромская</w:t>
            </w:r>
            <w:proofErr w:type="spellEnd"/>
            <w:r w:rsidRPr="00DD47AD">
              <w:rPr>
                <w:sz w:val="20"/>
              </w:rPr>
              <w:t xml:space="preserve"> средняя школа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собрание избирателей по месту работы - МБОУ </w:t>
            </w:r>
            <w:proofErr w:type="spellStart"/>
            <w:r w:rsidRPr="00DD47AD">
              <w:rPr>
                <w:sz w:val="20"/>
              </w:rPr>
              <w:t>Шаромская</w:t>
            </w:r>
            <w:proofErr w:type="spellEnd"/>
            <w:r w:rsidRPr="00DD47AD">
              <w:rPr>
                <w:sz w:val="20"/>
              </w:rPr>
              <w:t xml:space="preserve"> средняя школа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№128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Нурмухамедова Татьяна Викторовна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16.07.1976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1999, учитель русского языка и литературы, истории и иностранного языка, КГПИ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заведующий отделом, МБУ МДКД Мильковский дом культуры и досуга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Корытова</w:t>
            </w:r>
            <w:proofErr w:type="spellEnd"/>
            <w:r w:rsidRPr="00DD47AD">
              <w:rPr>
                <w:sz w:val="20"/>
              </w:rPr>
              <w:t xml:space="preserve"> Полина Николаевна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28.06.1980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2013, экономист по бухгалтерскому учету, СГУ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Ведущий бухгалтер, Управление образования администрации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Управление образования администрации Мильковского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Новичкова</w:t>
            </w:r>
            <w:proofErr w:type="spellEnd"/>
            <w:r w:rsidRPr="00DD47AD">
              <w:rPr>
                <w:sz w:val="20"/>
              </w:rPr>
              <w:t xml:space="preserve"> Маргарита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20.03.1980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2013, экономист, СГУ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 отделением, КГУ "Мильковский комплексный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КГУ Мильковский комплексный центр социального обслуживания населения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Болдырева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06.08.1985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2008, журналист, ДГУ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педагог-организатор, КГОБУ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средняя школа №1"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КГОБУ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средняя школа №1"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Горохова Елена Борисовна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29.12.1982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2007, учитель начальных классов, КГУ </w:t>
            </w:r>
            <w:proofErr w:type="spellStart"/>
            <w:r w:rsidRPr="00DD47AD">
              <w:rPr>
                <w:sz w:val="20"/>
              </w:rPr>
              <w:t>Витуса</w:t>
            </w:r>
            <w:proofErr w:type="spellEnd"/>
            <w:r w:rsidRPr="00DD47AD">
              <w:rPr>
                <w:sz w:val="20"/>
              </w:rPr>
              <w:t xml:space="preserve"> Беринга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учитель начальных классов, КГОБУ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средняя школа №1"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Камчатское региональное отделение Политической партии ЛДПР - Либерально-демократической партии России 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Косов Дмитрий Иванович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27.07.1986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2009, инженер, КГТУ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специалист по охране труда, КГОБУ </w:t>
            </w:r>
            <w:r w:rsidRPr="00DD47AD">
              <w:rPr>
                <w:sz w:val="20"/>
              </w:rPr>
              <w:lastRenderedPageBreak/>
              <w:t>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средняя школа №1"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Региональное отделение в Камчатском крае Политической партии </w:t>
            </w:r>
            <w:r w:rsidRPr="00DD47AD">
              <w:rPr>
                <w:sz w:val="20"/>
              </w:rPr>
              <w:lastRenderedPageBreak/>
              <w:t>"НОВЫЕ ЛЮДИ"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Михайлова Ольга Вячеславовна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09.07.1968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1990, ветеринарный врач, БСИ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ветеринарный врач, КГБУ 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</w:t>
            </w:r>
            <w:proofErr w:type="spellStart"/>
            <w:r w:rsidRPr="00DD47AD">
              <w:rPr>
                <w:sz w:val="20"/>
              </w:rPr>
              <w:t>райСББЖ</w:t>
            </w:r>
            <w:proofErr w:type="spellEnd"/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Региональное отделение Политической партии "Российская партия пенсионеров за социальную справедливость" в Камчатском крае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Пономаренко Сергей Владимирович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10.06.1974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1997, физик, КГПИ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администратор вычислительной сети организационного отдела, администрация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администрация Мильковского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Федорова Оксана Леонидовна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16.08.1978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2010, юрист, РУК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помощник мирового судьи, судебный участок № 29 Мильковского судебного района Камчатского края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Камчатское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14/61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Храмова</w:t>
            </w:r>
            <w:proofErr w:type="spellEnd"/>
            <w:r w:rsidRPr="00DD47AD">
              <w:rPr>
                <w:sz w:val="20"/>
              </w:rPr>
              <w:t xml:space="preserve"> Анна Николаевна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12.05.1984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2016, бакалавр юриспруденции, ГЭТИ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главный специалист, КГКУ "Центр выплат"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№129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14/62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Максимова Ольга Евгеньевна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19.11.1983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2022, бакалавр, ХГИК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 отделением, КГУ "Мильковский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Новиков Александр Евгеньевич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07.07.1991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2015, оператор ЭВМ 3 разряда, КСТ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учитель информатики и ИКТ, КГОБУ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открытая сменная средняя школа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Региональное отделение в Камчатском крае Политической партии "НОВЫЕ ЛЮДИ"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Герасименко Ирина Петровна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07.02.1977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2001, экономист-менеджер, ДГТУ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главный специалист-эксперт отдела бюджетного учета и отчетности, администрация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администрация Мильковского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14/62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Верещагина Татьяна Григорьевна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26.07.1959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, 1976, МСШ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Камчатское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14/62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Дяченко</w:t>
            </w:r>
            <w:proofErr w:type="spellEnd"/>
            <w:r w:rsidRPr="00DD47AD">
              <w:rPr>
                <w:sz w:val="20"/>
              </w:rPr>
              <w:t xml:space="preserve"> Владислав Максимович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27.04.1994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2017, педагог по физической культуре, ЧУДПО СИППИСР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учитель физической культуры, Краевое государственное общеобразовательное бюджетное учреждение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</w:t>
            </w:r>
            <w:r w:rsidRPr="00DD47AD">
              <w:rPr>
                <w:sz w:val="20"/>
              </w:rPr>
              <w:lastRenderedPageBreak/>
              <w:t>открытая сменная средняя школа"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Краевое государственное общеобразовательное бюджетное учреждение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открытая сменная средняя школа"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6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14/62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gramStart"/>
            <w:r w:rsidRPr="00DD47AD">
              <w:rPr>
                <w:sz w:val="20"/>
              </w:rPr>
              <w:t>Коврижных</w:t>
            </w:r>
            <w:proofErr w:type="gramEnd"/>
            <w:r w:rsidRPr="00DD47AD">
              <w:rPr>
                <w:sz w:val="20"/>
              </w:rPr>
              <w:t xml:space="preserve"> Наталья Николаевна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01.10.1988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2013, воспитатель детей дошкольного возраста, КПК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педагог дополнительного образования, МБУДО районный дом детского творчества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Камчатское региональное отделение Политической партии ЛДПР - Либерально-демократической партии России 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24/158 от 11.08.2023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Морква</w:t>
            </w:r>
            <w:proofErr w:type="spellEnd"/>
            <w:r w:rsidRPr="00DD47AD">
              <w:rPr>
                <w:sz w:val="20"/>
              </w:rPr>
              <w:t xml:space="preserve"> Александра Львовна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18.08.1976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1998, медицинская сестра, ПКМУ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медицинская сестра стоматологического отделения, ГБУЗ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районная больница"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ГБУЗ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районная больница"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26/166 от 16.08.2023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Потапова Екатерина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22.08.1990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2010, социальный работник, КПТ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социальный педагог, КГОБУ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средняя школа №1"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КГОБУ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средняя школа №1"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14/62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Расторгуева Наталья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29.09.1973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2013, экономист, СГУ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бухгалтер, КГУ "Мильковский 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КГУ "Мильковский  центр социального обслуживания населения"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14/62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Шолом</w:t>
            </w:r>
            <w:proofErr w:type="spellEnd"/>
            <w:r w:rsidRPr="00DD47AD">
              <w:rPr>
                <w:sz w:val="20"/>
              </w:rPr>
              <w:t xml:space="preserve"> Светлана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23.01.1973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2012, психолог, СГУ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 отделением, КГУ "Мильковский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КГУ "Мильковский центр социального обслуживания населения"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№130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Краева Елена Анатольевна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11.09.1975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, 2005, экономист, ДВТИ им</w:t>
            </w:r>
            <w:proofErr w:type="gramStart"/>
            <w:r w:rsidRPr="00DD47AD">
              <w:rPr>
                <w:sz w:val="20"/>
              </w:rPr>
              <w:t>.К</w:t>
            </w:r>
            <w:proofErr w:type="gramEnd"/>
            <w:r w:rsidRPr="00DD47AD">
              <w:rPr>
                <w:sz w:val="20"/>
              </w:rPr>
              <w:t>уйбышева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руководитель Мильковского филиала, КГКУ "Центр выплат" Мильковский филиал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Богдан Наталья Геннадьевна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01.02.1973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2002, бухгалтер-аудитор, КГТУ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начальник отдела бюджетного учета и отчетности, администрация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администрация Мильковского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Бабуленко</w:t>
            </w:r>
            <w:proofErr w:type="spellEnd"/>
            <w:r w:rsidRPr="00DD47AD">
              <w:rPr>
                <w:sz w:val="20"/>
              </w:rPr>
              <w:t xml:space="preserve"> Светлана Юрьевна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14.11.1987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2010, экономист-менеджер, КГТУ  высшее , 2013, юрист, ДФУ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консультант, Финансовое управление администрации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Региональное отделение в Камчатском крае Политической партии "НОВЫЕ ЛЮДИ"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 (приостановлены полномочия с 08.07.2023)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Васильева Юлия Викторовна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24.10.1980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2013, бакалавр экономики, СГА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специалист по социальной работе, КГУ " Мильковский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КГУ " Мильковский центр социального обслуживания населения"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Иванова Татьяна Евгеньевна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31.08.1980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2005, юрист, МУПК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юрисконсульт, Государственное бюджетное учреждение здравоохранения Камчатского края 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районная </w:t>
            </w:r>
            <w:r w:rsidRPr="00DD47AD">
              <w:rPr>
                <w:sz w:val="20"/>
              </w:rPr>
              <w:lastRenderedPageBreak/>
              <w:t>больница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собрание избирателей по месту работы - Государственное бюджетное учреждение здравоохранения Камчатского края 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районная больница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6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Лазуткина Василиса Геннадьевна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30.12.1985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2010, юрист, РУК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юрисконсульт 2-й категории, ПАО ДЭК "</w:t>
            </w:r>
            <w:proofErr w:type="spellStart"/>
            <w:r w:rsidRPr="00DD47AD">
              <w:rPr>
                <w:sz w:val="20"/>
              </w:rPr>
              <w:t>Камчатскэнергосбыт</w:t>
            </w:r>
            <w:proofErr w:type="spellEnd"/>
            <w:r w:rsidRPr="00DD47AD">
              <w:rPr>
                <w:sz w:val="20"/>
              </w:rPr>
              <w:t>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Камчатское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28/179 от 02.09.2023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Поплёвин</w:t>
            </w:r>
            <w:proofErr w:type="spellEnd"/>
            <w:r w:rsidRPr="00DD47AD">
              <w:rPr>
                <w:sz w:val="20"/>
              </w:rPr>
              <w:t xml:space="preserve"> Валерий Сергеевич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23.06.1980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заведующий отделом, Муниципальное бюджетное учреждение "Мильковский дом культуры и досуга"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Муниципальное бюджетное учреждение "Мильковский дом культуры и досуга"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Расторгуева Тамара Андреевна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31.12.1984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2008, режиссер театрализованных представлений и праздников, преподаватель, ХГИИК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культорганизатор</w:t>
            </w:r>
            <w:proofErr w:type="spellEnd"/>
            <w:r w:rsidRPr="00DD47AD">
              <w:rPr>
                <w:sz w:val="20"/>
              </w:rPr>
              <w:t>, МБУ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библиотечная система"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Региональное отделение Политической партии "Российская партия пенсионеров за социальную справедливость" в Камчатском крае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Сарина</w:t>
            </w:r>
            <w:proofErr w:type="spellEnd"/>
            <w:r w:rsidRPr="00DD47AD">
              <w:rPr>
                <w:sz w:val="20"/>
              </w:rPr>
              <w:t xml:space="preserve"> Татьяна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25.05.1982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2002, экономист, ХБШ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главный специалист-эксперт, Администрация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14/63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Шевченко Олеся Сергеевна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16.05.1982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2013, экономист, СГА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ведущий специалист, КГКУ "Центр выплат"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КГКУ "Центр выплат"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№131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Токарева Юлия Михайловна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26.09.1976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2001, экономист-менеджер, ДГТУ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 отделом, МБУ "</w:t>
            </w:r>
            <w:proofErr w:type="spellStart"/>
            <w:r w:rsidRPr="00DD47AD">
              <w:rPr>
                <w:sz w:val="20"/>
              </w:rPr>
              <w:t>Мильковская</w:t>
            </w:r>
            <w:proofErr w:type="spellEnd"/>
            <w:r w:rsidRPr="00DD47AD">
              <w:rPr>
                <w:sz w:val="20"/>
              </w:rPr>
              <w:t xml:space="preserve"> библиотечная система"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Булдаков</w:t>
            </w:r>
            <w:proofErr w:type="spellEnd"/>
            <w:r w:rsidRPr="00DD47AD">
              <w:rPr>
                <w:sz w:val="20"/>
              </w:rPr>
              <w:t xml:space="preserve"> Александр Владимирович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27.10.1999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2020, учитель физической культуры, КПК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управляющий магазином, общество с ограниченной ответственностью "ДНС </w:t>
            </w:r>
            <w:proofErr w:type="spellStart"/>
            <w:r w:rsidRPr="00DD47AD">
              <w:rPr>
                <w:sz w:val="20"/>
              </w:rPr>
              <w:t>Ритейл</w:t>
            </w:r>
            <w:proofErr w:type="spellEnd"/>
            <w:r w:rsidRPr="00DD47AD">
              <w:rPr>
                <w:sz w:val="20"/>
              </w:rPr>
              <w:t>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Камчатское региональное отделение Политической партии ЛДПР - Либерально-демократической партии России 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Степанова Елена Николаевна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08.11.1974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2002, экономист, КГТУ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консультант отдела бюджетного учета и отчетности, администрации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Региональное отделение в Камчатском крае Политической партии "НОВЫЕ ЛЮДИ"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Васильева Юлия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14.09.1983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2021, воспитатель детей дошкольного возраста, ПГТК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диспетчер пожарной связи в </w:t>
            </w:r>
            <w:proofErr w:type="spellStart"/>
            <w:r w:rsidRPr="00DD47AD">
              <w:rPr>
                <w:sz w:val="20"/>
              </w:rPr>
              <w:t>Мильковской</w:t>
            </w:r>
            <w:proofErr w:type="spellEnd"/>
            <w:r w:rsidRPr="00DD47AD">
              <w:rPr>
                <w:sz w:val="20"/>
              </w:rPr>
              <w:t xml:space="preserve"> пожарно-спасательной части, Главное управление МЧС России по Камчатскому краю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Главное управление МЧС России по Камчатскому краю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Ивлиев</w:t>
            </w:r>
            <w:proofErr w:type="spellEnd"/>
            <w:r w:rsidRPr="00DD47AD">
              <w:rPr>
                <w:sz w:val="20"/>
              </w:rPr>
              <w:t xml:space="preserve"> Петр Владимирович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23.07.1976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1998, юрист, ХВИ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консультант отдела по строительству и архитектуре, администрация Мильковского </w:t>
            </w:r>
            <w:r w:rsidRPr="00DD47AD">
              <w:rPr>
                <w:sz w:val="20"/>
              </w:rPr>
              <w:lastRenderedPageBreak/>
              <w:t>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администрация Мильковского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lastRenderedPageBreak/>
              <w:t>6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Канина Ирина Леонидовна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12.07.1976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2005, экономист, ВГУЭС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главный бухгалтер, МБУ "Мильковский центр физической культуры и спорта"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МБУ "Мильковский центр физической культуры и спорта"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Колоскова</w:t>
            </w:r>
            <w:proofErr w:type="spellEnd"/>
            <w:r w:rsidRPr="00DD47AD">
              <w:rPr>
                <w:sz w:val="20"/>
              </w:rPr>
              <w:t xml:space="preserve"> Ольга Александровна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09.09.1970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1991, фототехник, ОТТ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специалист по кадрам, КГУ социальной защиты  "Мильковский комплексный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Региональное отделение Политической партии "Российская партия пенсионеров за социальную справедливость" в Камчатском крае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Попович Ева Васильевна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24.11.2003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, 2021, МСШ №1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бухгалтер 1 категории, финансовое управление Мильковского муниципального района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финансовое управление Мильковского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Потапова Галина Степановна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09.12.1954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, 1974, МСШ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завхоз, КГКУ "Центр занятости населения Мильковского района"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Камчатское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14/64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gramStart"/>
            <w:r w:rsidRPr="00DD47AD">
              <w:rPr>
                <w:sz w:val="20"/>
              </w:rPr>
              <w:t>Холост</w:t>
            </w:r>
            <w:proofErr w:type="gramEnd"/>
            <w:r w:rsidRPr="00DD47AD">
              <w:rPr>
                <w:sz w:val="20"/>
              </w:rPr>
              <w:t xml:space="preserve"> Светлана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01.08.1973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2006, бухгалтер, ККТ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 складом филиала "Центральный", КГУП "</w:t>
            </w:r>
            <w:proofErr w:type="spellStart"/>
            <w:r w:rsidRPr="00DD47AD">
              <w:rPr>
                <w:sz w:val="20"/>
              </w:rPr>
              <w:t>Камачтский</w:t>
            </w:r>
            <w:proofErr w:type="spellEnd"/>
            <w:r w:rsidRPr="00DD47AD">
              <w:rPr>
                <w:sz w:val="20"/>
              </w:rPr>
              <w:t xml:space="preserve"> водоканал"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заведующая складом филиала "Центральный"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№132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14/65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Середина Зинаида Дмитриевна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14.03.1964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, 2015, учитель истории</w:t>
            </w:r>
            <w:proofErr w:type="gramStart"/>
            <w:r w:rsidRPr="00DD47AD">
              <w:rPr>
                <w:sz w:val="20"/>
              </w:rPr>
              <w:t xml:space="preserve"> ,</w:t>
            </w:r>
            <w:proofErr w:type="gramEnd"/>
            <w:r w:rsidRPr="00DD47AD">
              <w:rPr>
                <w:sz w:val="20"/>
              </w:rPr>
              <w:t xml:space="preserve"> КГУ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исполняющая обязанности директора, МБОУ "</w:t>
            </w:r>
            <w:proofErr w:type="spellStart"/>
            <w:r w:rsidRPr="00DD47AD">
              <w:rPr>
                <w:sz w:val="20"/>
              </w:rPr>
              <w:t>Долиновская</w:t>
            </w:r>
            <w:proofErr w:type="spellEnd"/>
            <w:r w:rsidRPr="00DD47AD">
              <w:rPr>
                <w:sz w:val="20"/>
              </w:rPr>
              <w:t xml:space="preserve"> средняя школа"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Красильникова Юлия Анатольевна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26.04.1976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2015, бакалавр психологии, СГА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педагог-психолог, МБОУ "</w:t>
            </w:r>
            <w:proofErr w:type="spellStart"/>
            <w:r w:rsidRPr="00DD47AD">
              <w:rPr>
                <w:sz w:val="20"/>
              </w:rPr>
              <w:t>Долиновская</w:t>
            </w:r>
            <w:proofErr w:type="spellEnd"/>
            <w:r w:rsidRPr="00DD47AD">
              <w:rPr>
                <w:sz w:val="20"/>
              </w:rPr>
              <w:t xml:space="preserve"> средняя школа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Гаенко</w:t>
            </w:r>
            <w:proofErr w:type="spellEnd"/>
            <w:r w:rsidRPr="00DD47AD">
              <w:rPr>
                <w:sz w:val="20"/>
              </w:rPr>
              <w:t xml:space="preserve">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25.06.1969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1988, кулинар-кондитер, СПТУ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уборщица технических помещений, МБУ МДКД СДК с</w:t>
            </w:r>
            <w:proofErr w:type="gramStart"/>
            <w:r w:rsidRPr="00DD47AD">
              <w:rPr>
                <w:sz w:val="20"/>
              </w:rPr>
              <w:t>.Д</w:t>
            </w:r>
            <w:proofErr w:type="gramEnd"/>
            <w:r w:rsidRPr="00DD47AD">
              <w:rPr>
                <w:sz w:val="20"/>
              </w:rPr>
              <w:t>олиновка (дом культуры)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14/65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Ветченинова</w:t>
            </w:r>
            <w:proofErr w:type="spellEnd"/>
            <w:r w:rsidRPr="00DD47AD">
              <w:rPr>
                <w:sz w:val="20"/>
              </w:rPr>
              <w:t xml:space="preserve"> Наталья Георгиевна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31.08.1986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2006, социальный работник, ЦДО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уборщик производственных помещений, АО "Южные электрические сети Камчатки" ДЭС-19  с</w:t>
            </w:r>
            <w:proofErr w:type="gramStart"/>
            <w:r w:rsidRPr="00DD47AD">
              <w:rPr>
                <w:sz w:val="20"/>
              </w:rPr>
              <w:t>.Д</w:t>
            </w:r>
            <w:proofErr w:type="gramEnd"/>
            <w:r w:rsidRPr="00DD47AD">
              <w:rPr>
                <w:sz w:val="20"/>
              </w:rPr>
              <w:t>олиновка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№133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14/66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Курушкина</w:t>
            </w:r>
            <w:proofErr w:type="spellEnd"/>
            <w:r w:rsidRPr="00DD47AD">
              <w:rPr>
                <w:sz w:val="20"/>
              </w:rPr>
              <w:t xml:space="preserve"> Екатерина Андреевна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07.01.1988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2010, экономист-менеджер, КГТУ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безработная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Гасюк</w:t>
            </w:r>
            <w:proofErr w:type="spellEnd"/>
            <w:r w:rsidRPr="00DD47AD">
              <w:rPr>
                <w:sz w:val="20"/>
              </w:rPr>
              <w:t xml:space="preserve"> Олег Владимирович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22.12.1968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, 1986, МСШ №2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безработный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1/6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gramStart"/>
            <w:r w:rsidRPr="00DD47AD">
              <w:rPr>
                <w:sz w:val="20"/>
              </w:rPr>
              <w:t>Ю</w:t>
            </w:r>
            <w:proofErr w:type="gramEnd"/>
            <w:r w:rsidRPr="00DD47AD">
              <w:rPr>
                <w:sz w:val="20"/>
              </w:rPr>
              <w:t xml:space="preserve"> </w:t>
            </w:r>
            <w:proofErr w:type="spellStart"/>
            <w:r w:rsidRPr="00DD47AD">
              <w:rPr>
                <w:sz w:val="20"/>
              </w:rPr>
              <w:t>Зульфия</w:t>
            </w:r>
            <w:proofErr w:type="spellEnd"/>
            <w:r w:rsidRPr="00DD47AD">
              <w:rPr>
                <w:sz w:val="20"/>
              </w:rPr>
              <w:t xml:space="preserve"> Владимировна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22.03.1974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безработная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 - безработная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№134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14/67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Никонова Любовь Валерьевна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28.06.1978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1997, юрист-правовед, ФЭК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инженер по охране леса, </w:t>
            </w:r>
            <w:proofErr w:type="spellStart"/>
            <w:r w:rsidRPr="00DD47AD">
              <w:rPr>
                <w:sz w:val="20"/>
              </w:rPr>
              <w:t>Атласовское</w:t>
            </w:r>
            <w:proofErr w:type="spellEnd"/>
            <w:r w:rsidRPr="00DD47AD">
              <w:rPr>
                <w:sz w:val="20"/>
              </w:rPr>
              <w:t xml:space="preserve"> лесничество - филиал КГКУ "Камчатские лесничества"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Амирова</w:t>
            </w:r>
            <w:proofErr w:type="spellEnd"/>
            <w:r w:rsidRPr="00DD47AD">
              <w:rPr>
                <w:sz w:val="20"/>
              </w:rPr>
              <w:t xml:space="preserve"> Елена Сергеевна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08.02.1995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2018, бакалавр, СПГУ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8E47EC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заместитель руководителя </w:t>
            </w:r>
            <w:proofErr w:type="spellStart"/>
            <w:r w:rsidRPr="00DD47AD">
              <w:rPr>
                <w:sz w:val="20"/>
              </w:rPr>
              <w:t>участового</w:t>
            </w:r>
            <w:proofErr w:type="spellEnd"/>
            <w:r w:rsidRPr="00DD47AD">
              <w:rPr>
                <w:sz w:val="20"/>
              </w:rPr>
              <w:t xml:space="preserve"> </w:t>
            </w:r>
            <w:proofErr w:type="spellStart"/>
            <w:proofErr w:type="gramStart"/>
            <w:r w:rsidRPr="00DD47AD">
              <w:rPr>
                <w:sz w:val="20"/>
              </w:rPr>
              <w:t>лесничества-помощник</w:t>
            </w:r>
            <w:proofErr w:type="spellEnd"/>
            <w:proofErr w:type="gramEnd"/>
            <w:r w:rsidRPr="00DD47AD">
              <w:rPr>
                <w:sz w:val="20"/>
              </w:rPr>
              <w:t xml:space="preserve"> участкового 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собрание избирателей по месту работы - </w:t>
            </w:r>
            <w:proofErr w:type="spellStart"/>
            <w:r w:rsidRPr="00DD47AD">
              <w:rPr>
                <w:sz w:val="20"/>
              </w:rPr>
              <w:t>Атласовское</w:t>
            </w:r>
            <w:proofErr w:type="spellEnd"/>
            <w:r w:rsidRPr="00DD47AD">
              <w:rPr>
                <w:sz w:val="20"/>
              </w:rPr>
              <w:t xml:space="preserve"> лесничество-филиал КГКУ "Камчатские лесничества"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Куликова Ирина Викторовна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29.12.1982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2020, учитель физической культуры, КПК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заместитель директора по воспитательной работе, МБОУ "</w:t>
            </w:r>
            <w:proofErr w:type="spellStart"/>
            <w:r w:rsidRPr="00DD47AD">
              <w:rPr>
                <w:sz w:val="20"/>
              </w:rPr>
              <w:t>Атласовская</w:t>
            </w:r>
            <w:proofErr w:type="spellEnd"/>
            <w:r w:rsidRPr="00DD47AD">
              <w:rPr>
                <w:sz w:val="20"/>
              </w:rPr>
              <w:t xml:space="preserve"> средняя школа"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МБОУ "</w:t>
            </w:r>
            <w:proofErr w:type="spellStart"/>
            <w:r w:rsidRPr="00DD47AD">
              <w:rPr>
                <w:sz w:val="20"/>
              </w:rPr>
              <w:t>Атласовская</w:t>
            </w:r>
            <w:proofErr w:type="spellEnd"/>
            <w:r w:rsidRPr="00DD47AD">
              <w:rPr>
                <w:sz w:val="20"/>
              </w:rPr>
              <w:t xml:space="preserve"> средняя школа"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14/67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Гаранина Дарья Сергеевна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07.05.1992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2019, бакалавр, СГСПУ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учитель физической культуры, МБОУ "</w:t>
            </w:r>
            <w:proofErr w:type="spellStart"/>
            <w:r w:rsidRPr="00DD47AD">
              <w:rPr>
                <w:sz w:val="20"/>
              </w:rPr>
              <w:t>Атласовская</w:t>
            </w:r>
            <w:proofErr w:type="spellEnd"/>
            <w:r w:rsidRPr="00DD47AD">
              <w:rPr>
                <w:sz w:val="20"/>
              </w:rPr>
              <w:t xml:space="preserve"> средняя школа"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работы - МБОУ "</w:t>
            </w:r>
            <w:proofErr w:type="spellStart"/>
            <w:r w:rsidRPr="00DD47AD">
              <w:rPr>
                <w:sz w:val="20"/>
              </w:rPr>
              <w:t>Атласовская</w:t>
            </w:r>
            <w:proofErr w:type="spellEnd"/>
            <w:r w:rsidRPr="00DD47AD">
              <w:rPr>
                <w:sz w:val="20"/>
              </w:rPr>
              <w:t xml:space="preserve"> средняя школа"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14/67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Елфутина</w:t>
            </w:r>
            <w:proofErr w:type="spellEnd"/>
            <w:r w:rsidRPr="00DD47AD">
              <w:rPr>
                <w:sz w:val="20"/>
              </w:rPr>
              <w:t xml:space="preserve"> Ирина Викторовна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18.06.1984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2008, товаровед, ККТ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Секретарь, </w:t>
            </w:r>
            <w:proofErr w:type="spellStart"/>
            <w:r w:rsidRPr="00DD47AD">
              <w:rPr>
                <w:sz w:val="20"/>
              </w:rPr>
              <w:t>Атласовское</w:t>
            </w:r>
            <w:proofErr w:type="spellEnd"/>
            <w:r w:rsidRPr="00DD47AD">
              <w:rPr>
                <w:sz w:val="20"/>
              </w:rPr>
              <w:t xml:space="preserve"> лесничество - филиал КГКУ "Камчатские лесничества"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собрание избирателей по месту работы - </w:t>
            </w:r>
            <w:proofErr w:type="spellStart"/>
            <w:r w:rsidRPr="00DD47AD">
              <w:rPr>
                <w:sz w:val="20"/>
              </w:rPr>
              <w:t>Атласовское</w:t>
            </w:r>
            <w:proofErr w:type="spellEnd"/>
            <w:r w:rsidRPr="00DD47AD">
              <w:rPr>
                <w:sz w:val="20"/>
              </w:rPr>
              <w:t xml:space="preserve"> лесничество - филиал КГКУ "Камчатские лесничества"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DD47AD" w:rsidRDefault="00DD47AD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D47AD" w:rsidRDefault="00DD47A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D47AD" w:rsidTr="00430460">
        <w:tc>
          <w:tcPr>
            <w:tcW w:w="14142" w:type="dxa"/>
          </w:tcPr>
          <w:p w:rsidR="00DD47AD" w:rsidRPr="006112CB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Мильковская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41T005</w:t>
            </w:r>
          </w:p>
        </w:tc>
      </w:tr>
      <w:tr w:rsidR="00DD47AD" w:rsidTr="00430460">
        <w:tc>
          <w:tcPr>
            <w:tcW w:w="14142" w:type="dxa"/>
          </w:tcPr>
          <w:p w:rsidR="00DD47AD" w:rsidRDefault="00DD47AD" w:rsidP="00430460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№135</w:t>
            </w:r>
          </w:p>
        </w:tc>
        <w:tc>
          <w:tcPr>
            <w:tcW w:w="1780" w:type="dxa"/>
          </w:tcPr>
          <w:p w:rsidR="00DD47AD" w:rsidRDefault="00DD47AD" w:rsidP="00430460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D47AD" w:rsidRDefault="00DD47AD" w:rsidP="00DD47A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D47AD" w:rsidTr="00430460">
        <w:trPr>
          <w:trHeight w:val="976"/>
          <w:tblHeader/>
        </w:trPr>
        <w:tc>
          <w:tcPr>
            <w:tcW w:w="357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DD47AD" w:rsidRPr="00847F30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D47AD" w:rsidRPr="00442DF1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D47AD" w:rsidRDefault="00DD47AD" w:rsidP="00430460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D47AD" w:rsidRDefault="00DD47AD" w:rsidP="00430460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D47AD" w:rsidRDefault="00DD47AD" w:rsidP="00430460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DD47AD" w:rsidRDefault="00DD47AD" w:rsidP="00430460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D47AD" w:rsidRDefault="00DD47AD" w:rsidP="00430460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D47AD" w:rsidRDefault="00DD47AD" w:rsidP="00430460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DD47AD" w:rsidRDefault="00DD47AD" w:rsidP="00DD47A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D47AD" w:rsidRPr="00DD47AD" w:rsidTr="00DD47AD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D47AD">
              <w:rPr>
                <w:b/>
                <w:bCs/>
                <w:sz w:val="20"/>
              </w:rPr>
              <w:t>11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14/68 от 29.05.2023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Мигачева</w:t>
            </w:r>
            <w:proofErr w:type="spellEnd"/>
            <w:r w:rsidRPr="00DD47AD">
              <w:rPr>
                <w:sz w:val="20"/>
              </w:rPr>
              <w:t xml:space="preserve"> Марина Валерьевна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05.11.1975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высшее образование - </w:t>
            </w:r>
            <w:proofErr w:type="spellStart"/>
            <w:r w:rsidRPr="00DD47AD">
              <w:rPr>
                <w:sz w:val="20"/>
              </w:rPr>
              <w:t>бакалавриат</w:t>
            </w:r>
            <w:proofErr w:type="spellEnd"/>
            <w:r w:rsidRPr="00DD47AD">
              <w:rPr>
                <w:sz w:val="20"/>
              </w:rPr>
              <w:t>, 2021, бакалавр, ХГИК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заведующая, МБУ "</w:t>
            </w:r>
            <w:proofErr w:type="spellStart"/>
            <w:r w:rsidRPr="00DD47AD">
              <w:rPr>
                <w:sz w:val="20"/>
              </w:rPr>
              <w:t>Культурно-досуговый</w:t>
            </w:r>
            <w:proofErr w:type="spellEnd"/>
            <w:r w:rsidRPr="00DD47AD">
              <w:rPr>
                <w:sz w:val="20"/>
              </w:rPr>
              <w:t xml:space="preserve"> центр" Дом культуры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Мильковское</w:t>
            </w:r>
            <w:proofErr w:type="spellEnd"/>
            <w:r w:rsidRPr="00DD47AD"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Зам</w:t>
            </w:r>
            <w:proofErr w:type="gramStart"/>
            <w:r w:rsidRPr="00DD47AD">
              <w:rPr>
                <w:sz w:val="20"/>
              </w:rPr>
              <w:t>.п</w:t>
            </w:r>
            <w:proofErr w:type="gramEnd"/>
            <w:r w:rsidRPr="00DD47AD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1/3 от 13.06.2023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Гаврилов Константин Владимирович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16.06.1991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общее , 2008, ЛСОШ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безработный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1/5 от 06.07.2023 (приостановлены полномочия с 07.07.2023)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DD47AD">
              <w:rPr>
                <w:sz w:val="20"/>
              </w:rPr>
              <w:t>Бодачевская</w:t>
            </w:r>
            <w:proofErr w:type="spellEnd"/>
            <w:r w:rsidRPr="00DD47AD">
              <w:rPr>
                <w:sz w:val="20"/>
              </w:rPr>
              <w:t xml:space="preserve"> Ирина Степановна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22.09.1991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</w:t>
            </w:r>
            <w:proofErr w:type="gramStart"/>
            <w:r w:rsidRPr="00DD47AD">
              <w:rPr>
                <w:sz w:val="20"/>
              </w:rPr>
              <w:t>высшее</w:t>
            </w:r>
            <w:proofErr w:type="gramEnd"/>
            <w:r w:rsidRPr="00DD47AD">
              <w:rPr>
                <w:sz w:val="20"/>
              </w:rPr>
              <w:t xml:space="preserve"> , 2015, экономист, КГТУ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педагог-библиотекарь, МБОУ </w:t>
            </w:r>
            <w:proofErr w:type="spellStart"/>
            <w:r w:rsidRPr="00DD47AD">
              <w:rPr>
                <w:sz w:val="20"/>
              </w:rPr>
              <w:t>Лазовская</w:t>
            </w:r>
            <w:proofErr w:type="spellEnd"/>
            <w:r w:rsidRPr="00DD47AD">
              <w:rPr>
                <w:sz w:val="20"/>
              </w:rPr>
              <w:t xml:space="preserve"> средняя школа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  <w:tr w:rsidR="00DD47AD" w:rsidRPr="00DD47AD" w:rsidTr="00DD47AD">
        <w:tblPrEx>
          <w:jc w:val="left"/>
        </w:tblPrEx>
        <w:tc>
          <w:tcPr>
            <w:tcW w:w="36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Член УИК с правом </w:t>
            </w:r>
            <w:proofErr w:type="spellStart"/>
            <w:r w:rsidRPr="00DD47AD">
              <w:rPr>
                <w:sz w:val="20"/>
              </w:rPr>
              <w:t>реш</w:t>
            </w:r>
            <w:proofErr w:type="spellEnd"/>
            <w:r w:rsidRPr="00DD47AD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№ 14/68 от 29.05.2023 (временно исполняет полномочия секретаря ИК с 06.07.2023)</w:t>
            </w:r>
          </w:p>
        </w:tc>
        <w:tc>
          <w:tcPr>
            <w:tcW w:w="141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Куприянова Нина Петровна</w:t>
            </w:r>
          </w:p>
        </w:tc>
        <w:tc>
          <w:tcPr>
            <w:tcW w:w="1120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22.12.1959</w:t>
            </w:r>
          </w:p>
        </w:tc>
        <w:tc>
          <w:tcPr>
            <w:tcW w:w="853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 xml:space="preserve"> среднее профессиональное, 1981, фельдшер, МУП</w:t>
            </w:r>
          </w:p>
        </w:tc>
        <w:tc>
          <w:tcPr>
            <w:tcW w:w="1666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682" w:type="dxa"/>
            <w:shd w:val="clear" w:color="auto" w:fill="auto"/>
          </w:tcPr>
          <w:p w:rsidR="00DD47AD" w:rsidRPr="00DD47AD" w:rsidRDefault="00DD47AD" w:rsidP="00DD47AD">
            <w:pPr>
              <w:ind w:left="-60" w:right="-113" w:firstLine="0"/>
              <w:jc w:val="left"/>
              <w:rPr>
                <w:sz w:val="20"/>
              </w:rPr>
            </w:pPr>
            <w:r w:rsidRPr="00DD47AD">
              <w:rPr>
                <w:sz w:val="20"/>
              </w:rPr>
              <w:t>нет</w:t>
            </w:r>
          </w:p>
        </w:tc>
      </w:tr>
    </w:tbl>
    <w:p w:rsidR="009D76D6" w:rsidRDefault="009D76D6" w:rsidP="00DD47AD">
      <w:pPr>
        <w:tabs>
          <w:tab w:val="left" w:pos="5025"/>
        </w:tabs>
        <w:ind w:right="-113" w:firstLine="0"/>
        <w:jc w:val="left"/>
        <w:rPr>
          <w:sz w:val="20"/>
        </w:rPr>
      </w:pPr>
    </w:p>
    <w:sectPr w:rsidR="009D76D6" w:rsidSect="00DD47AD">
      <w:footerReference w:type="default" r:id="rId6"/>
      <w:footerReference w:type="first" r:id="rId7"/>
      <w:type w:val="continuous"/>
      <w:pgSz w:w="16840" w:h="11907" w:orient="landscape" w:code="9"/>
      <w:pgMar w:top="567" w:right="567" w:bottom="567" w:left="56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168" w:rsidRDefault="00FA1168">
      <w:r>
        <w:separator/>
      </w:r>
    </w:p>
  </w:endnote>
  <w:endnote w:type="continuationSeparator" w:id="0">
    <w:p w:rsidR="00FA1168" w:rsidRDefault="00FA1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FC4" w:rsidRPr="00DD47AD" w:rsidRDefault="004B1FC4" w:rsidP="00DD47AD">
    <w:pPr>
      <w:pStyle w:val="a5"/>
      <w:ind w:firstLine="0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FC4" w:rsidRDefault="004B1FC4" w:rsidP="004B1FC4">
    <w:pPr>
      <w:pStyle w:val="a5"/>
      <w:rPr>
        <w:sz w:val="20"/>
        <w:lang w:val="en-US"/>
      </w:rPr>
    </w:pPr>
    <w:r>
      <w:rPr>
        <w:sz w:val="20"/>
      </w:rPr>
      <w:t xml:space="preserve">Форма </w:t>
    </w:r>
    <w:r>
      <w:rPr>
        <w:sz w:val="20"/>
        <w:lang w:val="en-US"/>
      </w:rPr>
      <w:t xml:space="preserve">22-52, </w:t>
    </w:r>
    <w:r>
      <w:rPr>
        <w:sz w:val="20"/>
      </w:rPr>
      <w:t xml:space="preserve"> версия </w:t>
    </w:r>
    <w:r>
      <w:rPr>
        <w:sz w:val="20"/>
        <w:lang w:val="en-US"/>
      </w:rPr>
      <w:t>3</w:t>
    </w:r>
    <w:r>
      <w:rPr>
        <w:sz w:val="20"/>
      </w:rPr>
      <w:t xml:space="preserve">   Страница </w:t>
    </w:r>
    <w:r w:rsidR="003103F4">
      <w:rPr>
        <w:sz w:val="20"/>
      </w:rPr>
      <w:fldChar w:fldCharType="begin"/>
    </w:r>
    <w:r>
      <w:rPr>
        <w:sz w:val="20"/>
      </w:rPr>
      <w:instrText>PAGE</w:instrText>
    </w:r>
    <w:r w:rsidR="003103F4">
      <w:rPr>
        <w:sz w:val="20"/>
      </w:rPr>
      <w:fldChar w:fldCharType="separate"/>
    </w:r>
    <w:r w:rsidR="006D44D1">
      <w:rPr>
        <w:noProof/>
        <w:sz w:val="20"/>
      </w:rPr>
      <w:t>14</w:t>
    </w:r>
    <w:r w:rsidR="003103F4">
      <w:rPr>
        <w:sz w:val="20"/>
      </w:rPr>
      <w:fldChar w:fldCharType="end"/>
    </w:r>
    <w:r>
      <w:rPr>
        <w:sz w:val="20"/>
      </w:rPr>
      <w:t xml:space="preserve"> из </w:t>
    </w:r>
    <w:r w:rsidR="003103F4">
      <w:rPr>
        <w:sz w:val="20"/>
      </w:rPr>
      <w:fldChar w:fldCharType="begin"/>
    </w:r>
    <w:r>
      <w:rPr>
        <w:sz w:val="20"/>
      </w:rPr>
      <w:instrText>NUMPAGES</w:instrText>
    </w:r>
    <w:r w:rsidR="003103F4">
      <w:rPr>
        <w:sz w:val="20"/>
      </w:rPr>
      <w:fldChar w:fldCharType="separate"/>
    </w:r>
    <w:r w:rsidR="006D44D1">
      <w:rPr>
        <w:noProof/>
        <w:sz w:val="20"/>
      </w:rPr>
      <w:t>14</w:t>
    </w:r>
    <w:r w:rsidR="003103F4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168" w:rsidRDefault="00FA1168">
      <w:r>
        <w:separator/>
      </w:r>
    </w:p>
  </w:footnote>
  <w:footnote w:type="continuationSeparator" w:id="0">
    <w:p w:rsidR="00FA1168" w:rsidRDefault="00FA11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7EC"/>
    <w:rsid w:val="00007B3E"/>
    <w:rsid w:val="000859CE"/>
    <w:rsid w:val="000A3492"/>
    <w:rsid w:val="000C02CF"/>
    <w:rsid w:val="000C1CCD"/>
    <w:rsid w:val="000C37A7"/>
    <w:rsid w:val="00136264"/>
    <w:rsid w:val="00142ED3"/>
    <w:rsid w:val="001813E9"/>
    <w:rsid w:val="001B5088"/>
    <w:rsid w:val="002211DF"/>
    <w:rsid w:val="00274D3F"/>
    <w:rsid w:val="002A1EF8"/>
    <w:rsid w:val="003103F4"/>
    <w:rsid w:val="00322FEA"/>
    <w:rsid w:val="003D08BE"/>
    <w:rsid w:val="003E19C1"/>
    <w:rsid w:val="003E7824"/>
    <w:rsid w:val="00442DF1"/>
    <w:rsid w:val="0046392F"/>
    <w:rsid w:val="004B1FC4"/>
    <w:rsid w:val="004B3EDB"/>
    <w:rsid w:val="004D1A77"/>
    <w:rsid w:val="0050476A"/>
    <w:rsid w:val="00544E81"/>
    <w:rsid w:val="005E1E1F"/>
    <w:rsid w:val="006112CB"/>
    <w:rsid w:val="00612EE4"/>
    <w:rsid w:val="006A56A8"/>
    <w:rsid w:val="006B4B9E"/>
    <w:rsid w:val="006D44D1"/>
    <w:rsid w:val="006E2EDC"/>
    <w:rsid w:val="00772B61"/>
    <w:rsid w:val="007C36CC"/>
    <w:rsid w:val="007E6A2A"/>
    <w:rsid w:val="007E7127"/>
    <w:rsid w:val="00847F30"/>
    <w:rsid w:val="008505B0"/>
    <w:rsid w:val="00876CEF"/>
    <w:rsid w:val="00882E9D"/>
    <w:rsid w:val="008A29A9"/>
    <w:rsid w:val="008E47EC"/>
    <w:rsid w:val="00942C00"/>
    <w:rsid w:val="009A16A5"/>
    <w:rsid w:val="009A5FE8"/>
    <w:rsid w:val="009D092B"/>
    <w:rsid w:val="009D64C7"/>
    <w:rsid w:val="009D76D6"/>
    <w:rsid w:val="009E3409"/>
    <w:rsid w:val="00A306CE"/>
    <w:rsid w:val="00A55546"/>
    <w:rsid w:val="00A83513"/>
    <w:rsid w:val="00A94715"/>
    <w:rsid w:val="00AA5CD1"/>
    <w:rsid w:val="00AB4CEC"/>
    <w:rsid w:val="00B7390A"/>
    <w:rsid w:val="00B85975"/>
    <w:rsid w:val="00BD7A43"/>
    <w:rsid w:val="00C071DF"/>
    <w:rsid w:val="00C355AB"/>
    <w:rsid w:val="00C47556"/>
    <w:rsid w:val="00C61CFB"/>
    <w:rsid w:val="00C6602F"/>
    <w:rsid w:val="00C754E9"/>
    <w:rsid w:val="00C84026"/>
    <w:rsid w:val="00C8482F"/>
    <w:rsid w:val="00CD1104"/>
    <w:rsid w:val="00CE7CA8"/>
    <w:rsid w:val="00D01357"/>
    <w:rsid w:val="00D100A9"/>
    <w:rsid w:val="00D17E3D"/>
    <w:rsid w:val="00D20E49"/>
    <w:rsid w:val="00D54EA7"/>
    <w:rsid w:val="00D6306A"/>
    <w:rsid w:val="00D73F3C"/>
    <w:rsid w:val="00DA40F2"/>
    <w:rsid w:val="00DD47AD"/>
    <w:rsid w:val="00DE2C99"/>
    <w:rsid w:val="00DE3B03"/>
    <w:rsid w:val="00DF243F"/>
    <w:rsid w:val="00E40C44"/>
    <w:rsid w:val="00E420C7"/>
    <w:rsid w:val="00E4677C"/>
    <w:rsid w:val="00EC18AB"/>
    <w:rsid w:val="00ED3137"/>
    <w:rsid w:val="00F26EE4"/>
    <w:rsid w:val="00F30D3D"/>
    <w:rsid w:val="00F97C4D"/>
    <w:rsid w:val="00FA1168"/>
    <w:rsid w:val="00FC628F"/>
    <w:rsid w:val="00FE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27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rsid w:val="007E7127"/>
    <w:pPr>
      <w:keepNext/>
      <w:tabs>
        <w:tab w:val="left" w:pos="9900"/>
        <w:tab w:val="left" w:pos="9990"/>
      </w:tabs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E7127"/>
    <w:pPr>
      <w:keepNext/>
      <w:ind w:firstLin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E7127"/>
    <w:pPr>
      <w:keepNext/>
      <w:ind w:left="-113" w:right="-113" w:firstLine="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7E7127"/>
    <w:pPr>
      <w:keepNext/>
      <w:ind w:left="-113" w:right="-113"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E7127"/>
    <w:pPr>
      <w:keepNext/>
      <w:ind w:firstLine="0"/>
      <w:jc w:val="right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E7127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7E7127"/>
  </w:style>
  <w:style w:type="paragraph" w:styleId="a5">
    <w:name w:val="footer"/>
    <w:basedOn w:val="a"/>
    <w:link w:val="a6"/>
    <w:uiPriority w:val="99"/>
    <w:semiHidden/>
    <w:rsid w:val="007E7127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7E7127"/>
    <w:pPr>
      <w:jc w:val="center"/>
    </w:pPr>
    <w:rPr>
      <w:b/>
      <w:bCs/>
    </w:rPr>
  </w:style>
  <w:style w:type="paragraph" w:styleId="a8">
    <w:name w:val="Balloon Text"/>
    <w:basedOn w:val="a"/>
    <w:semiHidden/>
    <w:unhideWhenUsed/>
    <w:rsid w:val="007E71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7E7127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1FC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AS_M\PAIP\kadry\22_52_UI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22_52_UIK</Template>
  <TotalTime>6</TotalTime>
  <Pages>14</Pages>
  <Words>3596</Words>
  <Characters>24401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членах УИК</vt:lpstr>
    </vt:vector>
  </TitlesOfParts>
  <Company>MO</Company>
  <LinksUpToDate>false</LinksUpToDate>
  <CharactersWithSpaces>27942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членах УИК</dc:title>
  <dc:creator>admin</dc:creator>
  <cp:lastModifiedBy>Tatyana</cp:lastModifiedBy>
  <cp:revision>5</cp:revision>
  <cp:lastPrinted>2023-09-04T07:54:00Z</cp:lastPrinted>
  <dcterms:created xsi:type="dcterms:W3CDTF">2023-09-04T07:50:00Z</dcterms:created>
  <dcterms:modified xsi:type="dcterms:W3CDTF">2023-09-05T05:38:00Z</dcterms:modified>
</cp:coreProperties>
</file>